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954" w:rsidRDefault="00A82C72">
      <w:pPr>
        <w:tabs>
          <w:tab w:val="left" w:pos="4340"/>
        </w:tabs>
        <w:jc w:val="center"/>
        <w:rPr>
          <w:i/>
          <w:iCs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6820535</wp:posOffset>
                </wp:positionH>
                <wp:positionV relativeFrom="paragraph">
                  <wp:posOffset>-33020</wp:posOffset>
                </wp:positionV>
                <wp:extent cx="3638550" cy="7447280"/>
                <wp:effectExtent l="0" t="0" r="19050" b="20320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744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2C72" w:rsidRDefault="00A82C72"/>
                          <w:p w:rsidR="009F4F1E" w:rsidRDefault="009F4F1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449320" cy="2044700"/>
                                  <wp:effectExtent l="0" t="0" r="0" b="0"/>
                                  <wp:docPr id="11" name="Immagin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antonio-tudor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49320" cy="2044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4F1E" w:rsidRDefault="009F4F1E"/>
                          <w:p w:rsidR="009F4F1E" w:rsidRDefault="009F4F1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9" o:spid="_x0000_s1026" type="#_x0000_t202" style="position:absolute;left:0;text-align:left;margin-left:537.05pt;margin-top:-2.6pt;width:286.5pt;height:586.4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" fillcolor="white [3201]" strokeweight=".5pt">
                <v:textbox>
                  <w:txbxContent>
                    <w:p w:rsidR="00A82C72" w:rsidRDefault="00A82C72"/>
                    <w:p w:rsidR="009F4F1E" w:rsidRDefault="009F4F1E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449320" cy="2044700"/>
                            <wp:effectExtent l="0" t="0" r="0" b="0"/>
                            <wp:docPr id="11" name="Immagin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antonio-tudor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49320" cy="2044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F4F1E" w:rsidRDefault="009F4F1E"/>
                    <w:p w:rsidR="009F4F1E" w:rsidRDefault="009F4F1E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5125085</wp:posOffset>
                </wp:positionH>
                <wp:positionV relativeFrom="paragraph">
                  <wp:posOffset>-33020</wp:posOffset>
                </wp:positionV>
                <wp:extent cx="1628775" cy="7458075"/>
                <wp:effectExtent l="0" t="0" r="28575" b="28575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745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2C72" w:rsidRDefault="00A82C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sella di testo 8" o:spid="_x0000_s1027" type="#_x0000_t202" style="position:absolute;left:0;text-align:left;margin-left:403.55pt;margin-top:-2.6pt;width:128.25pt;height:587.2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" fillcolor="white [3201]" strokeweight=".5pt">
                <v:textbox>
                  <w:txbxContent>
                    <w:p w:rsidR="00A82C72" w:rsidRDefault="00A82C72"/>
                  </w:txbxContent>
                </v:textbox>
              </v:shape>
            </w:pict>
          </mc:Fallback>
        </mc:AlternateContent>
      </w:r>
      <w:r w:rsidR="00596C6E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85725</wp:posOffset>
                </wp:positionV>
                <wp:extent cx="997585" cy="247650"/>
                <wp:effectExtent l="0" t="0" r="12065" b="19050"/>
                <wp:wrapSquare wrapText="bothSides"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BBE" w:rsidRPr="00515F75" w:rsidRDefault="00791BBE" w:rsidP="00E577E3">
                            <w:pPr>
                              <w:pStyle w:val="NormaleWeb"/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</w:pPr>
                            <w:r w:rsidRPr="00515F75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>N°</w:t>
                            </w:r>
                            <w:r w:rsidR="009818D3">
                              <w:rPr>
                                <w:rFonts w:ascii="Times New Roman" w:hAnsi="Times New Roman" w:cs="Times New Roman"/>
                                <w:b/>
                                <w:i/>
                                <w:iCs/>
                                <w:noProof/>
                                <w:sz w:val="18"/>
                                <w:szCs w:val="18"/>
                              </w:rPr>
                              <w:t>20220804-01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-2.2pt;margin-top:6.75pt;width:78.55pt;height:1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">
                <v:textbox>
                  <w:txbxContent>
                    <w:p w:rsidR="00791BBE" w:rsidRPr="00515F75" w:rsidRDefault="00791BBE" w:rsidP="00E577E3">
                      <w:pPr>
                        <w:pStyle w:val="NormaleWeb"/>
                        <w:rPr>
                          <w:rFonts w:ascii="Times New Roman" w:hAnsi="Times New Roman" w:cs="Times New Roman"/>
                          <w:b/>
                          <w:i/>
                          <w:iCs/>
                          <w:noProof/>
                          <w:sz w:val="18"/>
                          <w:szCs w:val="18"/>
                        </w:rPr>
                      </w:pPr>
                      <w:r w:rsidRPr="00515F75">
                        <w:rPr>
                          <w:rFonts w:ascii="Times New Roman" w:hAnsi="Times New Roman" w:cs="Times New Roman"/>
                          <w:b/>
                          <w:i/>
                          <w:iCs/>
                          <w:noProof/>
                          <w:sz w:val="18"/>
                          <w:szCs w:val="18"/>
                        </w:rPr>
                        <w:t>N°</w:t>
                      </w:r>
                      <w:r w:rsidR="009818D3">
                        <w:rPr>
                          <w:rFonts w:ascii="Times New Roman" w:hAnsi="Times New Roman" w:cs="Times New Roman"/>
                          <w:b/>
                          <w:i/>
                          <w:iCs/>
                          <w:noProof/>
                          <w:sz w:val="18"/>
                          <w:szCs w:val="18"/>
                        </w:rPr>
                        <w:t>20220804-01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5F75">
        <w:rPr>
          <w:noProof/>
        </w:rPr>
        <mc:AlternateContent>
          <mc:Choice Requires="wps">
            <w:drawing>
              <wp:anchor distT="91440" distB="91440" distL="114300" distR="114300" simplePos="0" relativeHeight="251658752" behindDoc="0" locked="0" layoutInCell="0" allowOverlap="1">
                <wp:simplePos x="0" y="0"/>
                <wp:positionH relativeFrom="page">
                  <wp:posOffset>135890</wp:posOffset>
                </wp:positionH>
                <wp:positionV relativeFrom="page">
                  <wp:posOffset>40640</wp:posOffset>
                </wp:positionV>
                <wp:extent cx="5147310" cy="2445385"/>
                <wp:effectExtent l="2540" t="2540" r="3175" b="0"/>
                <wp:wrapNone/>
                <wp:docPr id="6" name="Text Box 6" descr="Marmo bianc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7310" cy="2445385"/>
                        </a:xfrm>
                        <a:prstGeom prst="rect">
                          <a:avLst/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90500" dir="10800000" algn="ctr" rotWithShape="0">
                                  <a:srgbClr val="F79646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71F2" w:rsidRPr="00A93C95" w:rsidRDefault="00CA61A7" w:rsidP="00CA61A7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A93C95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Laboratorio d’orologeria e costruzioni micromeccaniche di precisione</w:t>
                            </w:r>
                          </w:p>
                          <w:p w:rsidR="00CA61A7" w:rsidRPr="0020582B" w:rsidRDefault="00CA61A7" w:rsidP="00CA61A7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20582B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Giambattista</w:t>
                            </w:r>
                            <w:r w:rsidR="00B4350E" w:rsidRPr="0020582B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0582B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Sgromo</w:t>
                            </w:r>
                            <w:r w:rsidR="000B58A7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- consulente</w:t>
                            </w:r>
                            <w:r w:rsidRPr="0020582B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15F7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– orologiaio in Roma, Guidonia</w:t>
                            </w:r>
                            <w:r w:rsidR="00F831D7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e Tivoli Terme</w:t>
                            </w:r>
                          </w:p>
                          <w:p w:rsidR="00B4350E" w:rsidRPr="00A93C95" w:rsidRDefault="00CA61A7" w:rsidP="00A93C95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A93C95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Riparazioni d’orologi e gioielli</w:t>
                            </w:r>
                            <w:r w:rsidR="000B58A7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Via M</w:t>
                            </w:r>
                            <w:r w:rsidR="00515F75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  <w:r w:rsidR="000B58A7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NICODEMI, 16A</w:t>
                            </w:r>
                            <w:r w:rsidR="00515F75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- Tivoli Terme - 3519334485</w:t>
                            </w:r>
                          </w:p>
                          <w:p w:rsidR="00CA61A7" w:rsidRDefault="00515F75" w:rsidP="00CA61A7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14450" cy="781050"/>
                                  <wp:effectExtent l="0" t="0" r="0" b="0"/>
                                  <wp:docPr id="2" name="Immagine 2" descr="C:\Documents and Settings\Giamba\Documenti\orologeria_sgromo\frontimage2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Documents and Settings\Giamba\Documenti\orologeria_sgromo\frontimage2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4450" cy="781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590800" cy="800100"/>
                                  <wp:effectExtent l="0" t="0" r="0" b="0"/>
                                  <wp:docPr id="4" name="Immagine 4" descr="C:\Documents and Settings\Giamba\Documenti\orologeria_sgromo\rivoluzionari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Documents and Settings\Giamba\Documenti\orologeria_sgromo\rivoluzionari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9080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61A7" w:rsidRPr="00A93C95" w:rsidRDefault="00CA61A7" w:rsidP="00CA61A7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 w:rsidRPr="00A93C95">
                              <w:rPr>
                                <w:b/>
                                <w:i/>
                                <w:sz w:val="16"/>
                                <w:szCs w:val="16"/>
                              </w:rPr>
                              <w:t>L’arte di far vivere e rivivere il tempo</w:t>
                            </w:r>
                          </w:p>
                          <w:p w:rsidR="00CA61A7" w:rsidRPr="00A93C95" w:rsidRDefault="00CA61A7" w:rsidP="00CA61A7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A93C95">
                              <w:rPr>
                                <w:i/>
                                <w:sz w:val="16"/>
                                <w:szCs w:val="16"/>
                              </w:rPr>
                              <w:t>L’orologeria può essere considerata come la scienza dei movimenti, poiché grazie ad essa il tempo, lo spazio e la velocità vengono misurate con esattezza e, di conseguenza, tutte le scienze che hanno un rapporto con il movimento</w:t>
                            </w:r>
                            <w:r w:rsidR="00B4350E" w:rsidRPr="00A93C9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93C95">
                              <w:rPr>
                                <w:i/>
                                <w:sz w:val="16"/>
                                <w:szCs w:val="16"/>
                              </w:rPr>
                              <w:t>le sono in qualche modo subordinate</w:t>
                            </w:r>
                            <w:r w:rsidR="00B4350E" w:rsidRPr="00A93C95">
                              <w:rPr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F831D7" w:rsidRDefault="00B4350E" w:rsidP="00B4350E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A93C95">
                              <w:rPr>
                                <w:i/>
                                <w:sz w:val="16"/>
                                <w:szCs w:val="16"/>
                              </w:rPr>
                              <w:t>Da “L’enciclopédie Diderot et D’alembert”</w:t>
                            </w:r>
                          </w:p>
                          <w:p w:rsidR="00F831D7" w:rsidRPr="00F831D7" w:rsidRDefault="0094079F" w:rsidP="00B4350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="000B58A7" w:rsidRPr="00F41A08">
                                <w:rPr>
                                  <w:rStyle w:val="Collegamentoipertestuale"/>
                                  <w:b/>
                                  <w:sz w:val="16"/>
                                  <w:szCs w:val="16"/>
                                </w:rPr>
                                <w:t>www.orologeriasgromo.eu</w:t>
                              </w:r>
                            </w:hyperlink>
                            <w:r w:rsidR="000B58A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youtube @orologeriasgromo</w:t>
                            </w:r>
                          </w:p>
                          <w:p w:rsidR="00B4350E" w:rsidRDefault="00B4350E" w:rsidP="00F831D7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F831D7" w:rsidRPr="00A93C95" w:rsidRDefault="00F831D7" w:rsidP="00B4350E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vvv</w:t>
                            </w:r>
                          </w:p>
                          <w:p w:rsidR="00CA61A7" w:rsidRDefault="00CA61A7" w:rsidP="00CA61A7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B4350E" w:rsidRDefault="00B4350E"/>
                        </w:txbxContent>
                      </wps:txbx>
                      <wps:bodyPr rot="0" vert="horz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alt="Marmo bianco" style="position:absolute;left:0;text-align:left;margin-left:10.7pt;margin-top:3.2pt;width:405.3pt;height:192.55pt;z-index:25165875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" o:allowincell="f" stroked="f" strokeweight="1.5pt">
                <v:fill r:id="rId12" o:title="Marmo bianco" recolor="t" rotate="t" type="tile"/>
                <v:shadow color="#f79646" opacity=".5" offset="-15pt,0"/>
                <v:textbox inset="21.6pt,21.6pt,21.6pt,21.6pt">
                  <w:txbxContent>
                    <w:p w:rsidR="00FE71F2" w:rsidRPr="00A93C95" w:rsidRDefault="00CA61A7" w:rsidP="00CA61A7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r w:rsidRPr="00A93C95">
                        <w:rPr>
                          <w:b/>
                          <w:i/>
                          <w:sz w:val="16"/>
                          <w:szCs w:val="16"/>
                        </w:rPr>
                        <w:t>Laboratorio d’orologeria e costruzioni micromeccaniche di precisione</w:t>
                      </w:r>
                    </w:p>
                    <w:p w:rsidR="00CA61A7" w:rsidRPr="0020582B" w:rsidRDefault="00CA61A7" w:rsidP="00CA61A7">
                      <w:pPr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20582B">
                        <w:rPr>
                          <w:b/>
                          <w:i/>
                          <w:sz w:val="20"/>
                          <w:szCs w:val="20"/>
                        </w:rPr>
                        <w:t>Giambattista</w:t>
                      </w:r>
                      <w:r w:rsidR="00B4350E" w:rsidRPr="0020582B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20582B">
                        <w:rPr>
                          <w:b/>
                          <w:i/>
                          <w:sz w:val="20"/>
                          <w:szCs w:val="20"/>
                        </w:rPr>
                        <w:t xml:space="preserve"> Sgromo</w:t>
                      </w:r>
                      <w:r w:rsidR="000B58A7">
                        <w:rPr>
                          <w:b/>
                          <w:i/>
                          <w:sz w:val="20"/>
                          <w:szCs w:val="20"/>
                        </w:rPr>
                        <w:t xml:space="preserve"> - consulente</w:t>
                      </w:r>
                      <w:r w:rsidRPr="0020582B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515F75">
                        <w:rPr>
                          <w:b/>
                          <w:i/>
                          <w:sz w:val="20"/>
                          <w:szCs w:val="20"/>
                        </w:rPr>
                        <w:t>– orologiaio in Roma, Guidonia</w:t>
                      </w:r>
                      <w:r w:rsidR="00F831D7">
                        <w:rPr>
                          <w:b/>
                          <w:i/>
                          <w:sz w:val="20"/>
                          <w:szCs w:val="20"/>
                        </w:rPr>
                        <w:t xml:space="preserve"> e Tivoli Terme</w:t>
                      </w:r>
                    </w:p>
                    <w:p w:rsidR="00B4350E" w:rsidRPr="00A93C95" w:rsidRDefault="00CA61A7" w:rsidP="00A93C95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r w:rsidRPr="00A93C95">
                        <w:rPr>
                          <w:b/>
                          <w:i/>
                          <w:sz w:val="16"/>
                          <w:szCs w:val="16"/>
                        </w:rPr>
                        <w:t>Riparazioni d’orologi e gioielli</w:t>
                      </w:r>
                      <w:r w:rsidR="000B58A7">
                        <w:rPr>
                          <w:b/>
                          <w:i/>
                          <w:sz w:val="16"/>
                          <w:szCs w:val="16"/>
                        </w:rPr>
                        <w:t xml:space="preserve">  Via M</w:t>
                      </w:r>
                      <w:r w:rsidR="00515F75">
                        <w:rPr>
                          <w:b/>
                          <w:i/>
                          <w:sz w:val="16"/>
                          <w:szCs w:val="16"/>
                        </w:rPr>
                        <w:t>.</w:t>
                      </w:r>
                      <w:r w:rsidR="000B58A7">
                        <w:rPr>
                          <w:b/>
                          <w:i/>
                          <w:sz w:val="16"/>
                          <w:szCs w:val="16"/>
                        </w:rPr>
                        <w:t xml:space="preserve"> NICODEMI, 16A</w:t>
                      </w:r>
                      <w:r w:rsidR="00515F75">
                        <w:rPr>
                          <w:b/>
                          <w:i/>
                          <w:sz w:val="16"/>
                          <w:szCs w:val="16"/>
                        </w:rPr>
                        <w:t xml:space="preserve"> - Tivoli Terme - 3519334485</w:t>
                      </w:r>
                    </w:p>
                    <w:p w:rsidR="00CA61A7" w:rsidRDefault="00515F75" w:rsidP="00CA61A7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14450" cy="781050"/>
                            <wp:effectExtent l="0" t="0" r="0" b="0"/>
                            <wp:docPr id="2" name="Immagine 2" descr="C:\Documents and Settings\Giamba\Documenti\orologeria_sgromo\frontimage2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Documents and Settings\Giamba\Documenti\orologeria_sgromo\frontimage2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4450" cy="781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590800" cy="800100"/>
                            <wp:effectExtent l="0" t="0" r="0" b="0"/>
                            <wp:docPr id="4" name="Immagine 4" descr="C:\Documents and Settings\Giamba\Documenti\orologeria_sgromo\rivoluzionari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Documents and Settings\Giamba\Documenti\orologeria_sgromo\rivoluzionari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9080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61A7" w:rsidRPr="00A93C95" w:rsidRDefault="00CA61A7" w:rsidP="00CA61A7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</w:rPr>
                      </w:pPr>
                      <w:r w:rsidRPr="00A93C95">
                        <w:rPr>
                          <w:b/>
                          <w:i/>
                          <w:sz w:val="16"/>
                          <w:szCs w:val="16"/>
                        </w:rPr>
                        <w:t>L’arte di far vivere e rivivere il tempo</w:t>
                      </w:r>
                    </w:p>
                    <w:p w:rsidR="00CA61A7" w:rsidRPr="00A93C95" w:rsidRDefault="00CA61A7" w:rsidP="00CA61A7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A93C95">
                        <w:rPr>
                          <w:i/>
                          <w:sz w:val="16"/>
                          <w:szCs w:val="16"/>
                        </w:rPr>
                        <w:t>L’orologeria può essere considerata come la scienza dei movimenti, poiché grazie ad essa il tempo, lo spazio e la velocità vengono misurate con esattezza e, di conseguenza, tutte le scienze che hanno un rapporto con il movimento</w:t>
                      </w:r>
                      <w:r w:rsidR="00B4350E" w:rsidRPr="00A93C95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A93C95">
                        <w:rPr>
                          <w:i/>
                          <w:sz w:val="16"/>
                          <w:szCs w:val="16"/>
                        </w:rPr>
                        <w:t>le sono in qualche modo subordinate</w:t>
                      </w:r>
                      <w:r w:rsidR="00B4350E" w:rsidRPr="00A93C95">
                        <w:rPr>
                          <w:i/>
                          <w:sz w:val="16"/>
                          <w:szCs w:val="16"/>
                        </w:rPr>
                        <w:t>.</w:t>
                      </w:r>
                    </w:p>
                    <w:p w:rsidR="00F831D7" w:rsidRDefault="00B4350E" w:rsidP="00B4350E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A93C95">
                        <w:rPr>
                          <w:i/>
                          <w:sz w:val="16"/>
                          <w:szCs w:val="16"/>
                        </w:rPr>
                        <w:t>Da “L’enciclopédie Diderot et D’alembert”</w:t>
                      </w:r>
                    </w:p>
                    <w:p w:rsidR="00F831D7" w:rsidRPr="00F831D7" w:rsidRDefault="0094079F" w:rsidP="00B4350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hyperlink r:id="rId13" w:history="1">
                        <w:r w:rsidR="000B58A7" w:rsidRPr="00F41A08">
                          <w:rPr>
                            <w:rStyle w:val="Collegamentoipertestuale"/>
                            <w:b/>
                            <w:sz w:val="16"/>
                            <w:szCs w:val="16"/>
                          </w:rPr>
                          <w:t>www.orologeriasgromo.eu</w:t>
                        </w:r>
                      </w:hyperlink>
                      <w:r w:rsidR="000B58A7">
                        <w:rPr>
                          <w:b/>
                          <w:sz w:val="16"/>
                          <w:szCs w:val="16"/>
                        </w:rPr>
                        <w:t xml:space="preserve"> – youtube @orologeriasgromo</w:t>
                      </w:r>
                    </w:p>
                    <w:p w:rsidR="00B4350E" w:rsidRDefault="00B4350E" w:rsidP="00F831D7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F831D7" w:rsidRPr="00A93C95" w:rsidRDefault="00F831D7" w:rsidP="00B4350E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vvv</w:t>
                      </w:r>
                    </w:p>
                    <w:p w:rsidR="00CA61A7" w:rsidRDefault="00CA61A7" w:rsidP="00CA61A7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  <w:p w:rsidR="00B4350E" w:rsidRDefault="00B4350E"/>
                  </w:txbxContent>
                </v:textbox>
                <w10:wrap anchorx="page" anchory="page"/>
              </v:shape>
            </w:pict>
          </mc:Fallback>
        </mc:AlternateContent>
      </w:r>
    </w:p>
    <w:p w:rsidR="00A57954" w:rsidRDefault="00A57954">
      <w:pPr>
        <w:tabs>
          <w:tab w:val="left" w:pos="4340"/>
        </w:tabs>
        <w:jc w:val="center"/>
        <w:rPr>
          <w:lang w:val="fr-FR"/>
        </w:rPr>
      </w:pPr>
    </w:p>
    <w:p w:rsidR="009413E8" w:rsidRDefault="009413E8">
      <w:pPr>
        <w:jc w:val="center"/>
        <w:rPr>
          <w:lang w:val="fr-FR"/>
        </w:rPr>
      </w:pPr>
    </w:p>
    <w:p w:rsidR="00A57954" w:rsidRDefault="00A57954">
      <w:pPr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               </w:t>
      </w: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515F75" w:rsidP="00A57954">
      <w:pPr>
        <w:rPr>
          <w:sz w:val="20"/>
        </w:rPr>
      </w:pPr>
      <w:r>
        <w:rPr>
          <w:i/>
          <w:iCs/>
          <w:noProof/>
        </w:rPr>
        <mc:AlternateContent>
          <mc:Choice Requires="wps">
            <w:drawing>
              <wp:anchor distT="91440" distB="91440" distL="114300" distR="114300" simplePos="0" relativeHeight="251655680" behindDoc="0" locked="0" layoutInCell="1" allowOverlap="1">
                <wp:simplePos x="0" y="0"/>
                <wp:positionH relativeFrom="page">
                  <wp:posOffset>153035</wp:posOffset>
                </wp:positionH>
                <wp:positionV relativeFrom="page">
                  <wp:posOffset>2560320</wp:posOffset>
                </wp:positionV>
                <wp:extent cx="1431925" cy="2773680"/>
                <wp:effectExtent l="635" t="0" r="0" b="0"/>
                <wp:wrapSquare wrapText="bothSides"/>
                <wp:docPr id="5" name="Rectangle 3" descr="Marmo bianc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431925" cy="2773680"/>
                        </a:xfrm>
                        <a:prstGeom prst="rect">
                          <a:avLst/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90500" dir="10800000" algn="ctr" rotWithShape="0">
                                  <a:srgbClr val="F79646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B436D" w:rsidRDefault="007B436D" w:rsidP="00A57954">
                            <w:pPr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:rsidR="007730C9" w:rsidRDefault="007730C9" w:rsidP="007730C9">
                            <w:pPr>
                              <w:ind w:left="-284" w:firstLine="142"/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  <w:lang w:val="en-US"/>
                              </w:rPr>
                            </w:pP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AUDEMARS PIGUET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BREITLING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CARTIER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GIRARD-PERREGAUX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I.W.C.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LONGINES</w:t>
                            </w:r>
                          </w:p>
                          <w:p w:rsidR="00A57954" w:rsidRPr="0065604C" w:rsidRDefault="00A57954" w:rsidP="007730C9">
                            <w:pPr>
                              <w:ind w:left="-284" w:right="-355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5604C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OMEGA</w:t>
                            </w:r>
                          </w:p>
                          <w:p w:rsidR="00A57954" w:rsidRPr="0065604C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65604C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  <w:lang w:val="en-US"/>
                              </w:rPr>
                              <w:t>PIAGET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JAGER LE COULTRE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PATEK PHILIPPE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ROLEX</w:t>
                            </w:r>
                          </w:p>
                          <w:p w:rsidR="00A57954" w:rsidRPr="007B436D" w:rsidRDefault="0065604C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ULY</w:t>
                            </w:r>
                            <w:r w:rsidR="00A57954"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SSE NARDIN</w:t>
                            </w:r>
                          </w:p>
                          <w:p w:rsidR="00A57954" w:rsidRPr="007B436D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VACHERON &amp; COSTANTIN</w:t>
                            </w:r>
                          </w:p>
                          <w:p w:rsidR="00A57954" w:rsidRDefault="00A57954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  <w:r w:rsidRPr="007B436D"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  <w:t>ZENITH</w:t>
                            </w:r>
                          </w:p>
                          <w:p w:rsidR="00791BBE" w:rsidRPr="007B436D" w:rsidRDefault="00791BBE" w:rsidP="007730C9">
                            <w:pPr>
                              <w:ind w:left="-284"/>
                              <w:rPr>
                                <w:b/>
                                <w:bCs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57954" w:rsidRPr="00A93C95" w:rsidRDefault="00A57954" w:rsidP="00A57954">
                            <w:pPr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</w:pPr>
                          </w:p>
                          <w:p w:rsidR="00A57954" w:rsidRPr="00A93C95" w:rsidRDefault="00A57954" w:rsidP="00A57954">
                            <w:pPr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</w:pPr>
                          </w:p>
                          <w:p w:rsidR="00A57954" w:rsidRPr="00A93C95" w:rsidRDefault="00A57954" w:rsidP="00A57954">
                            <w:pPr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</w:pPr>
                          </w:p>
                          <w:p w:rsidR="00A57954" w:rsidRPr="007B436D" w:rsidRDefault="00A57954" w:rsidP="00A57954">
                            <w:pPr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b/>
                                <w:bCs/>
                                <w:i/>
                                <w:sz w:val="12"/>
                                <w:szCs w:val="12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i/>
                                <w:color w:val="FFFFFF"/>
                                <w:sz w:val="12"/>
                                <w:szCs w:val="12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</w:p>
                          <w:p w:rsidR="00A57954" w:rsidRPr="0065604C" w:rsidRDefault="00A57954" w:rsidP="00A57954">
                            <w:pPr>
                              <w:rPr>
                                <w:i/>
                                <w:color w:val="FFFFFF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0" alt="Marmo bianco" style="position:absolute;margin-left:12.05pt;margin-top:201.6pt;width:112.75pt;height:218.4pt;flip:x;z-index:25165568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" stroked="f" strokeweight="1.5pt">
                <v:fill r:id="rId12" o:title="Marmo bianco" recolor="t" rotate="t" type="tile"/>
                <v:shadow color="#f79646" opacity=".5" offset="-15pt,0"/>
                <v:textbox inset="21.6pt,21.6pt,21.6pt,21.6pt">
                  <w:txbxContent>
                    <w:p w:rsidR="007B436D" w:rsidRDefault="007B436D" w:rsidP="00A57954">
                      <w:pPr>
                        <w:rPr>
                          <w:b/>
                          <w:bCs/>
                          <w:i/>
                          <w:sz w:val="12"/>
                          <w:szCs w:val="12"/>
                          <w:lang w:val="en-US"/>
                        </w:rPr>
                      </w:pPr>
                    </w:p>
                    <w:p w:rsidR="007730C9" w:rsidRDefault="007730C9" w:rsidP="007730C9">
                      <w:pPr>
                        <w:ind w:left="-284" w:firstLine="142"/>
                        <w:rPr>
                          <w:b/>
                          <w:bCs/>
                          <w:i/>
                          <w:sz w:val="12"/>
                          <w:szCs w:val="12"/>
                          <w:lang w:val="en-US"/>
                        </w:rPr>
                      </w:pP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AUDEMARS PIGUET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BREITLING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CARTIER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GIRARD-PERREGAUX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I.W.C.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LONGINES</w:t>
                      </w:r>
                    </w:p>
                    <w:p w:rsidR="00A57954" w:rsidRPr="0065604C" w:rsidRDefault="00A57954" w:rsidP="007730C9">
                      <w:pPr>
                        <w:ind w:left="-284" w:right="-355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65604C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OMEGA</w:t>
                      </w:r>
                    </w:p>
                    <w:p w:rsidR="00A57954" w:rsidRPr="0065604C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</w:pPr>
                      <w:r w:rsidRPr="0065604C">
                        <w:rPr>
                          <w:b/>
                          <w:bCs/>
                          <w:i/>
                          <w:sz w:val="14"/>
                          <w:szCs w:val="14"/>
                          <w:lang w:val="en-US"/>
                        </w:rPr>
                        <w:t>PIAGET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JAGER LE COULTRE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PATEK PHILIPPE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ROLEX</w:t>
                      </w:r>
                    </w:p>
                    <w:p w:rsidR="00A57954" w:rsidRPr="007B436D" w:rsidRDefault="0065604C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ULY</w:t>
                      </w:r>
                      <w:r w:rsidR="00A57954" w:rsidRPr="007B436D"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SSE NARDIN</w:t>
                      </w:r>
                    </w:p>
                    <w:p w:rsidR="00A57954" w:rsidRPr="007B436D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VACHERON &amp; COSTANTIN</w:t>
                      </w:r>
                    </w:p>
                    <w:p w:rsidR="00A57954" w:rsidRDefault="00A57954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  <w:r w:rsidRPr="007B436D"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  <w:t>ZENITH</w:t>
                      </w:r>
                    </w:p>
                    <w:p w:rsidR="00791BBE" w:rsidRPr="007B436D" w:rsidRDefault="00791BBE" w:rsidP="007730C9">
                      <w:pPr>
                        <w:ind w:left="-284"/>
                        <w:rPr>
                          <w:b/>
                          <w:bCs/>
                          <w:i/>
                          <w:sz w:val="14"/>
                          <w:szCs w:val="14"/>
                        </w:rPr>
                      </w:pPr>
                    </w:p>
                    <w:p w:rsidR="00A57954" w:rsidRPr="00A93C95" w:rsidRDefault="00A57954" w:rsidP="00A57954">
                      <w:pPr>
                        <w:rPr>
                          <w:b/>
                          <w:bCs/>
                          <w:i/>
                          <w:sz w:val="12"/>
                          <w:szCs w:val="12"/>
                        </w:rPr>
                      </w:pPr>
                    </w:p>
                    <w:p w:rsidR="00A57954" w:rsidRPr="00A93C95" w:rsidRDefault="00A57954" w:rsidP="00A57954">
                      <w:pPr>
                        <w:rPr>
                          <w:b/>
                          <w:bCs/>
                          <w:i/>
                          <w:sz w:val="12"/>
                          <w:szCs w:val="12"/>
                        </w:rPr>
                      </w:pPr>
                    </w:p>
                    <w:p w:rsidR="00A57954" w:rsidRPr="00A93C95" w:rsidRDefault="00A57954" w:rsidP="00A57954">
                      <w:pPr>
                        <w:rPr>
                          <w:b/>
                          <w:bCs/>
                          <w:i/>
                          <w:sz w:val="12"/>
                          <w:szCs w:val="12"/>
                        </w:rPr>
                      </w:pPr>
                    </w:p>
                    <w:p w:rsidR="00A57954" w:rsidRPr="007B436D" w:rsidRDefault="00A57954" w:rsidP="00A57954">
                      <w:pPr>
                        <w:rPr>
                          <w:b/>
                          <w:bCs/>
                          <w:i/>
                          <w:sz w:val="12"/>
                          <w:szCs w:val="12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b/>
                          <w:bCs/>
                          <w:i/>
                          <w:sz w:val="12"/>
                          <w:szCs w:val="12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i/>
                          <w:color w:val="FFFFFF"/>
                          <w:sz w:val="12"/>
                          <w:szCs w:val="12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i/>
                          <w:color w:val="FFFFFF"/>
                          <w:sz w:val="14"/>
                          <w:szCs w:val="14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i/>
                          <w:color w:val="FFFFFF"/>
                          <w:sz w:val="14"/>
                          <w:szCs w:val="14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i/>
                          <w:color w:val="FFFFFF"/>
                          <w:sz w:val="14"/>
                          <w:szCs w:val="14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i/>
                          <w:color w:val="FFFFFF"/>
                          <w:sz w:val="14"/>
                          <w:szCs w:val="14"/>
                        </w:rPr>
                      </w:pPr>
                    </w:p>
                    <w:p w:rsidR="00A57954" w:rsidRPr="0065604C" w:rsidRDefault="00A57954" w:rsidP="00A57954">
                      <w:pPr>
                        <w:rPr>
                          <w:i/>
                          <w:color w:val="FFFFFF"/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1440" distB="91440" distL="114300" distR="114300" simplePos="0" relativeHeight="251656704" behindDoc="0" locked="0" layoutInCell="0" allowOverlap="1">
                <wp:simplePos x="0" y="0"/>
                <wp:positionH relativeFrom="page">
                  <wp:posOffset>1625600</wp:posOffset>
                </wp:positionH>
                <wp:positionV relativeFrom="page">
                  <wp:posOffset>2570480</wp:posOffset>
                </wp:positionV>
                <wp:extent cx="3657600" cy="2763520"/>
                <wp:effectExtent l="0" t="0" r="3175" b="0"/>
                <wp:wrapNone/>
                <wp:docPr id="3" name="Text Box 4" descr="Marmo bianc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63520"/>
                        </a:xfrm>
                        <a:prstGeom prst="rect">
                          <a:avLst/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90500" dir="10800000" algn="ctr" rotWithShape="0">
                                  <a:srgbClr val="F79646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57954" w:rsidRPr="0065604C" w:rsidRDefault="00B4350E" w:rsidP="00FE71F2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A93C9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71F2" w:rsidRPr="0065604C">
                              <w:rPr>
                                <w:b/>
                                <w:i/>
                              </w:rPr>
                              <w:t xml:space="preserve">Certificato di </w:t>
                            </w:r>
                            <w:r w:rsidR="005C02F6" w:rsidRPr="0065604C">
                              <w:rPr>
                                <w:b/>
                                <w:i/>
                              </w:rPr>
                              <w:t>Garanzia Riparazione</w:t>
                            </w:r>
                          </w:p>
                          <w:p w:rsidR="00FE71F2" w:rsidRPr="00A93C95" w:rsidRDefault="00FE71F2" w:rsidP="00FE71F2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FE71F2" w:rsidRPr="0065604C" w:rsidRDefault="0065604C" w:rsidP="00FE71F2">
                            <w:pPr>
                              <w:rPr>
                                <w:b/>
                                <w:i/>
                              </w:rPr>
                            </w:pPr>
                            <w:r w:rsidRPr="0065604C">
                              <w:rPr>
                                <w:b/>
                                <w:i/>
                              </w:rPr>
                              <w:t>Marca orologio</w:t>
                            </w:r>
                            <w:r w:rsidR="00AB54FB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="009818D3">
                              <w:rPr>
                                <w:b/>
                                <w:i/>
                              </w:rPr>
                              <w:t>EBERHARD</w:t>
                            </w:r>
                          </w:p>
                          <w:p w:rsidR="00FE71F2" w:rsidRPr="00A93C95" w:rsidRDefault="00FE71F2" w:rsidP="00FE71F2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FE71F2" w:rsidRPr="0065604C" w:rsidRDefault="00FE71F2" w:rsidP="00FE71F2">
                            <w:pPr>
                              <w:rPr>
                                <w:b/>
                                <w:i/>
                              </w:rPr>
                            </w:pPr>
                            <w:r w:rsidRPr="0065604C">
                              <w:rPr>
                                <w:b/>
                                <w:i/>
                              </w:rPr>
                              <w:t>Modello</w:t>
                            </w:r>
                            <w:r w:rsidR="00AB54FB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  <w:r w:rsidR="009818D3">
                              <w:rPr>
                                <w:b/>
                                <w:i/>
                              </w:rPr>
                              <w:t>Monopulsante Pre-extrafort</w:t>
                            </w:r>
                          </w:p>
                          <w:p w:rsidR="00FE71F2" w:rsidRPr="00A93C95" w:rsidRDefault="00FE71F2" w:rsidP="00FE71F2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FE71F2" w:rsidRDefault="00621BDE" w:rsidP="00FE71F2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Mod.</w:t>
                            </w:r>
                            <w:r w:rsidR="00FE71F2" w:rsidRPr="0065604C">
                              <w:rPr>
                                <w:b/>
                                <w:i/>
                              </w:rPr>
                              <w:t>Cassa</w:t>
                            </w:r>
                            <w:r w:rsidR="0065604C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596C6E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="0065604C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78DD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78DD" w:rsidRPr="0065604C">
                              <w:rPr>
                                <w:b/>
                                <w:i/>
                              </w:rPr>
                              <w:t>Cal. Movim</w:t>
                            </w:r>
                            <w:r w:rsidR="00AB54FB">
                              <w:rPr>
                                <w:b/>
                                <w:i/>
                              </w:rPr>
                              <w:t>.</w:t>
                            </w:r>
                            <w:r w:rsidR="009818D3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</w:p>
                          <w:p w:rsidR="007730C9" w:rsidRDefault="007730C9" w:rsidP="00B4350E">
                            <w:pPr>
                              <w:jc w:val="center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FE71F2" w:rsidRPr="0065604C" w:rsidRDefault="00621BDE" w:rsidP="001E78DD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Ser.</w:t>
                            </w:r>
                            <w:r w:rsidR="001E78DD" w:rsidRPr="0065604C">
                              <w:rPr>
                                <w:b/>
                                <w:i/>
                              </w:rPr>
                              <w:t>Mov</w:t>
                            </w:r>
                            <w:r w:rsidR="009818D3">
                              <w:rPr>
                                <w:b/>
                                <w:i/>
                              </w:rPr>
                              <w:t xml:space="preserve"> 9702           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Ser.Cassa</w:t>
                            </w:r>
                          </w:p>
                          <w:p w:rsidR="001E78DD" w:rsidRDefault="001E78DD" w:rsidP="00B4350E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65604C" w:rsidRDefault="00AB54FB" w:rsidP="0065604C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Note:</w:t>
                            </w:r>
                            <w:r w:rsidR="009818D3">
                              <w:rPr>
                                <w:b/>
                                <w:i/>
                              </w:rPr>
                              <w:t xml:space="preserve"> </w:t>
                            </w:r>
                          </w:p>
                          <w:p w:rsidR="009818D3" w:rsidRPr="0065604C" w:rsidRDefault="009818D3" w:rsidP="0065604C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revisione</w:t>
                            </w:r>
                            <w:r w:rsidR="009F4F1E">
                              <w:rPr>
                                <w:b/>
                                <w:i/>
                              </w:rPr>
                              <w:t>, molla carica</w:t>
                            </w:r>
                          </w:p>
                          <w:p w:rsidR="00791BBE" w:rsidRPr="001E78DD" w:rsidRDefault="00791BBE" w:rsidP="00FE71F2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alt="Marmo bianco" style="position:absolute;margin-left:128pt;margin-top:202.4pt;width:4in;height:217.6pt;z-index:25165670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" o:allowincell="f" stroked="f" strokeweight="1.5pt">
                <v:fill r:id="rId12" o:title="Marmo bianco" recolor="t" rotate="t" type="tile"/>
                <v:shadow color="#f79646" opacity=".5" offset="-15pt,0"/>
                <v:textbox inset="21.6pt,21.6pt,21.6pt,21.6pt">
                  <w:txbxContent>
                    <w:p w:rsidR="00A57954" w:rsidRPr="0065604C" w:rsidRDefault="00B4350E" w:rsidP="00FE71F2">
                      <w:pPr>
                        <w:jc w:val="center"/>
                        <w:rPr>
                          <w:b/>
                          <w:i/>
                        </w:rPr>
                      </w:pPr>
                      <w:r w:rsidRPr="00A93C95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FE71F2" w:rsidRPr="0065604C">
                        <w:rPr>
                          <w:b/>
                          <w:i/>
                        </w:rPr>
                        <w:t xml:space="preserve">Certificato di </w:t>
                      </w:r>
                      <w:r w:rsidR="005C02F6" w:rsidRPr="0065604C">
                        <w:rPr>
                          <w:b/>
                          <w:i/>
                        </w:rPr>
                        <w:t>Garanzia Riparazione</w:t>
                      </w:r>
                    </w:p>
                    <w:p w:rsidR="00FE71F2" w:rsidRPr="00A93C95" w:rsidRDefault="00FE71F2" w:rsidP="00FE71F2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FE71F2" w:rsidRPr="0065604C" w:rsidRDefault="0065604C" w:rsidP="00FE71F2">
                      <w:pPr>
                        <w:rPr>
                          <w:b/>
                          <w:i/>
                        </w:rPr>
                      </w:pPr>
                      <w:r w:rsidRPr="0065604C">
                        <w:rPr>
                          <w:b/>
                          <w:i/>
                        </w:rPr>
                        <w:t>Marca orologio</w:t>
                      </w:r>
                      <w:r w:rsidR="00AB54FB">
                        <w:rPr>
                          <w:b/>
                          <w:i/>
                        </w:rPr>
                        <w:t xml:space="preserve"> </w:t>
                      </w:r>
                      <w:r w:rsidR="009818D3">
                        <w:rPr>
                          <w:b/>
                          <w:i/>
                        </w:rPr>
                        <w:t>EBERHARD</w:t>
                      </w:r>
                    </w:p>
                    <w:p w:rsidR="00FE71F2" w:rsidRPr="00A93C95" w:rsidRDefault="00FE71F2" w:rsidP="00FE71F2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FE71F2" w:rsidRPr="0065604C" w:rsidRDefault="00FE71F2" w:rsidP="00FE71F2">
                      <w:pPr>
                        <w:rPr>
                          <w:b/>
                          <w:i/>
                        </w:rPr>
                      </w:pPr>
                      <w:r w:rsidRPr="0065604C">
                        <w:rPr>
                          <w:b/>
                          <w:i/>
                        </w:rPr>
                        <w:t>Modello</w:t>
                      </w:r>
                      <w:r w:rsidR="00AB54FB">
                        <w:rPr>
                          <w:b/>
                          <w:i/>
                        </w:rPr>
                        <w:t xml:space="preserve"> </w:t>
                      </w:r>
                      <w:r w:rsidR="009818D3">
                        <w:rPr>
                          <w:b/>
                          <w:i/>
                        </w:rPr>
                        <w:t>Monopulsante Pre-extrafort</w:t>
                      </w:r>
                    </w:p>
                    <w:p w:rsidR="00FE71F2" w:rsidRPr="00A93C95" w:rsidRDefault="00FE71F2" w:rsidP="00FE71F2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FE71F2" w:rsidRDefault="00621BDE" w:rsidP="00FE71F2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i/>
                        </w:rPr>
                        <w:t>Mod.</w:t>
                      </w:r>
                      <w:r w:rsidR="00FE71F2" w:rsidRPr="0065604C">
                        <w:rPr>
                          <w:b/>
                          <w:i/>
                        </w:rPr>
                        <w:t>Cassa</w:t>
                      </w:r>
                      <w:r w:rsidR="0065604C">
                        <w:rPr>
                          <w:b/>
                          <w:i/>
                          <w:sz w:val="20"/>
                          <w:szCs w:val="20"/>
                        </w:rPr>
                        <w:t xml:space="preserve">      </w:t>
                      </w:r>
                      <w:r w:rsidR="00596C6E">
                        <w:rPr>
                          <w:b/>
                          <w:i/>
                          <w:sz w:val="20"/>
                          <w:szCs w:val="20"/>
                        </w:rPr>
                        <w:t xml:space="preserve">           </w:t>
                      </w:r>
                      <w:r w:rsidR="0065604C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E78DD">
                        <w:rPr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1E78DD" w:rsidRPr="0065604C">
                        <w:rPr>
                          <w:b/>
                          <w:i/>
                        </w:rPr>
                        <w:t>Cal. Movim</w:t>
                      </w:r>
                      <w:r w:rsidR="00AB54FB">
                        <w:rPr>
                          <w:b/>
                          <w:i/>
                        </w:rPr>
                        <w:t>.</w:t>
                      </w:r>
                      <w:r w:rsidR="009818D3">
                        <w:rPr>
                          <w:b/>
                          <w:i/>
                        </w:rPr>
                        <w:t xml:space="preserve"> </w:t>
                      </w:r>
                    </w:p>
                    <w:p w:rsidR="007730C9" w:rsidRDefault="007730C9" w:rsidP="00B4350E">
                      <w:pPr>
                        <w:jc w:val="center"/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FE71F2" w:rsidRPr="0065604C" w:rsidRDefault="00621BDE" w:rsidP="001E78DD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Ser.</w:t>
                      </w:r>
                      <w:r w:rsidR="001E78DD" w:rsidRPr="0065604C">
                        <w:rPr>
                          <w:b/>
                          <w:i/>
                        </w:rPr>
                        <w:t>Mov</w:t>
                      </w:r>
                      <w:r w:rsidR="009818D3">
                        <w:rPr>
                          <w:b/>
                          <w:i/>
                        </w:rPr>
                        <w:t xml:space="preserve"> 9702           </w:t>
                      </w:r>
                      <w:r>
                        <w:rPr>
                          <w:b/>
                          <w:i/>
                        </w:rPr>
                        <w:t xml:space="preserve"> Ser.Cassa</w:t>
                      </w:r>
                    </w:p>
                    <w:p w:rsidR="001E78DD" w:rsidRDefault="001E78DD" w:rsidP="00B4350E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65604C" w:rsidRDefault="00AB54FB" w:rsidP="0065604C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Note:</w:t>
                      </w:r>
                      <w:r w:rsidR="009818D3">
                        <w:rPr>
                          <w:b/>
                          <w:i/>
                        </w:rPr>
                        <w:t xml:space="preserve"> </w:t>
                      </w:r>
                    </w:p>
                    <w:p w:rsidR="009818D3" w:rsidRPr="0065604C" w:rsidRDefault="009818D3" w:rsidP="0065604C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revisione</w:t>
                      </w:r>
                      <w:r w:rsidR="009F4F1E">
                        <w:rPr>
                          <w:b/>
                          <w:i/>
                        </w:rPr>
                        <w:t>, molla carica</w:t>
                      </w:r>
                    </w:p>
                    <w:p w:rsidR="00791BBE" w:rsidRPr="001E78DD" w:rsidRDefault="00791BBE" w:rsidP="00FE71F2">
                      <w:pPr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A57954" w:rsidRPr="00A57954" w:rsidRDefault="00A57954" w:rsidP="00A57954">
      <w:pPr>
        <w:rPr>
          <w:sz w:val="20"/>
        </w:rPr>
      </w:pPr>
    </w:p>
    <w:p w:rsidR="009413E8" w:rsidRPr="00A57954" w:rsidRDefault="00515F75" w:rsidP="00A57954">
      <w:pPr>
        <w:tabs>
          <w:tab w:val="left" w:pos="2656"/>
        </w:tabs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91440" distB="91440" distL="114300" distR="114300" simplePos="0" relativeHeight="251657728" behindDoc="0" locked="0" layoutInCell="0" allowOverlap="1">
                <wp:simplePos x="0" y="0"/>
                <wp:positionH relativeFrom="page">
                  <wp:posOffset>153035</wp:posOffset>
                </wp:positionH>
                <wp:positionV relativeFrom="page">
                  <wp:posOffset>5394960</wp:posOffset>
                </wp:positionV>
                <wp:extent cx="5130165" cy="2113280"/>
                <wp:effectExtent l="635" t="3810" r="3175" b="0"/>
                <wp:wrapNone/>
                <wp:docPr id="1" name="Text Box 5" descr="Marmo bianc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0165" cy="2113280"/>
                        </a:xfrm>
                        <a:prstGeom prst="rect">
                          <a:avLst/>
                        </a:prstGeom>
                        <a:blipFill dpi="0" rotWithShape="1">
                          <a:blip r:embed="rId8"/>
                          <a:srcRect/>
                          <a:tile tx="0" ty="0" sx="100000" sy="100000" flip="none" algn="tl"/>
                        </a:blip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90500" dir="10800000" algn="ctr" rotWithShape="0">
                                  <a:srgbClr val="F79646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96C6E" w:rsidRDefault="00596C6E" w:rsidP="00596C6E">
                            <w:pPr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La garanzia è valida per un (1) anno dalla data di rilascio. La garanzia decade nel caso di</w:t>
                            </w:r>
                          </w:p>
                          <w:p w:rsidR="00596C6E" w:rsidRPr="007B436D" w:rsidRDefault="00596C6E" w:rsidP="00596C6E">
                            <w:pPr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manomissioni non autorizzate - uso non corretto, e non copre le parti esterne dell’orologio (bracciale, cinturino, vetro, cassa, cannotto e corona).</w:t>
                            </w:r>
                          </w:p>
                          <w:p w:rsidR="00C9741E" w:rsidRPr="007B436D" w:rsidRDefault="00C9741E" w:rsidP="00C9741E">
                            <w:pPr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C9741E" w:rsidRPr="007B436D" w:rsidRDefault="00C9741E" w:rsidP="00C9741E">
                            <w:pPr>
                              <w:jc w:val="center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A93C95" w:rsidRPr="007B436D" w:rsidRDefault="00AB54FB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Data </w:t>
                            </w:r>
                            <w:r w:rsidR="009F4F1E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Agosto 2023</w:t>
                            </w: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93C95"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      </w:t>
                            </w:r>
                            <w:r w:rsidR="00293DB5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  <w:r w:rsidR="00151592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293DB5" w:rsidRDefault="00596C6E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Timbro </w:t>
                            </w:r>
                            <w:r w:rsidR="00A93C95"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             </w:t>
                            </w:r>
                            <w:r w:rsidR="007730C9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:rsidR="00293DB5" w:rsidRDefault="00293DB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293DB5" w:rsidRDefault="00293DB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A93C95" w:rsidRPr="007B436D" w:rsidRDefault="00596C6E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</w:t>
                            </w:r>
                            <w:r w:rsidR="00293DB5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……………………………………………..</w:t>
                            </w:r>
                            <w:r w:rsidR="00C9741E"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                                    </w:t>
                            </w:r>
                            <w:r w:rsidR="0020582B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293DB5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A93C95" w:rsidRPr="007B436D" w:rsidRDefault="00A93C95" w:rsidP="00A93C95">
                            <w:pP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……………………………</w:t>
                            </w:r>
                            <w:r w:rsidR="00C9741E"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7B436D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</w:t>
                            </w:r>
                            <w:r w:rsidR="007730C9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                 ………………………….…………</w:t>
                            </w:r>
                          </w:p>
                          <w:p w:rsidR="00C9741E" w:rsidRPr="00A93C95" w:rsidRDefault="00C9741E" w:rsidP="00C9741E">
                            <w:pPr>
                              <w:jc w:val="right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274320" tIns="274320" rIns="274320" bIns="274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alt="Marmo bianco" style="position:absolute;margin-left:12.05pt;margin-top:424.8pt;width:403.95pt;height:166.4pt;z-index:251657728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" o:allowincell="f" stroked="f" strokeweight="1.5pt">
                <v:fill r:id="rId12" o:title="Marmo bianco" recolor="t" rotate="t" type="tile"/>
                <v:shadow color="#f79646" opacity=".5" offset="-15pt,0"/>
                <v:textbox inset="21.6pt,21.6pt,21.6pt,21.6pt">
                  <w:txbxContent>
                    <w:p w:rsidR="00596C6E" w:rsidRDefault="00596C6E" w:rsidP="00596C6E">
                      <w:pPr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La garanzia è valida per un (1) anno dalla data di rilascio. La garanzia decade nel caso di</w:t>
                      </w:r>
                    </w:p>
                    <w:p w:rsidR="00596C6E" w:rsidRPr="007B436D" w:rsidRDefault="00596C6E" w:rsidP="00596C6E">
                      <w:pPr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manomissioni non autorizzate - uso non corretto, e non copre le parti esterne dell’orologio (bracciale, cinturino, vetro, cassa, cannotto e corona).</w:t>
                      </w:r>
                    </w:p>
                    <w:p w:rsidR="00C9741E" w:rsidRPr="007B436D" w:rsidRDefault="00C9741E" w:rsidP="00C9741E">
                      <w:pPr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C9741E" w:rsidRPr="007B436D" w:rsidRDefault="00C9741E" w:rsidP="00C9741E">
                      <w:pPr>
                        <w:jc w:val="center"/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A93C95" w:rsidRPr="007B436D" w:rsidRDefault="00AB54FB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 xml:space="preserve">Data </w:t>
                      </w:r>
                      <w:r w:rsidR="009F4F1E">
                        <w:rPr>
                          <w:b/>
                          <w:i/>
                          <w:sz w:val="28"/>
                          <w:szCs w:val="28"/>
                        </w:rPr>
                        <w:t>Agosto 2023</w:t>
                      </w: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="00A93C95" w:rsidRPr="007B436D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      </w:t>
                      </w:r>
                      <w:r w:rsidR="00293DB5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  </w:t>
                      </w:r>
                      <w:r w:rsidR="00151592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</w:t>
                      </w: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293DB5" w:rsidRDefault="00596C6E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                                                                       Timbro </w:t>
                      </w:r>
                      <w:r w:rsidR="00A93C95" w:rsidRPr="007B436D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             </w:t>
                      </w:r>
                      <w:r w:rsidR="007730C9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</w:t>
                      </w:r>
                    </w:p>
                    <w:p w:rsidR="00293DB5" w:rsidRDefault="00293DB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293DB5" w:rsidRDefault="00293DB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A93C95" w:rsidRPr="007B436D" w:rsidRDefault="00596C6E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                                                                      </w:t>
                      </w:r>
                      <w:r w:rsidR="00293DB5">
                        <w:rPr>
                          <w:b/>
                          <w:i/>
                          <w:sz w:val="18"/>
                          <w:szCs w:val="18"/>
                        </w:rPr>
                        <w:t>……………………………………………..</w:t>
                      </w:r>
                      <w:r w:rsidR="00C9741E" w:rsidRPr="007B436D">
                        <w:rPr>
                          <w:b/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7B436D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                                    </w:t>
                      </w:r>
                      <w:r w:rsidR="0020582B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</w:t>
                      </w:r>
                      <w:r w:rsidR="00293DB5">
                        <w:rPr>
                          <w:b/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A93C95" w:rsidRPr="007B436D" w:rsidRDefault="00A93C95" w:rsidP="00A93C95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7B436D">
                        <w:rPr>
                          <w:b/>
                          <w:i/>
                          <w:sz w:val="18"/>
                          <w:szCs w:val="18"/>
                        </w:rPr>
                        <w:t>……………………………</w:t>
                      </w:r>
                      <w:r w:rsidR="00C9741E" w:rsidRPr="007B436D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</w:t>
                      </w:r>
                      <w:r w:rsidRPr="007B436D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</w:t>
                      </w:r>
                      <w:r w:rsidR="007730C9">
                        <w:rPr>
                          <w:b/>
                          <w:i/>
                          <w:sz w:val="18"/>
                          <w:szCs w:val="18"/>
                        </w:rPr>
                        <w:t xml:space="preserve">                  ………………………….…………</w:t>
                      </w:r>
                    </w:p>
                    <w:p w:rsidR="00C9741E" w:rsidRPr="00A93C95" w:rsidRDefault="00C9741E" w:rsidP="00C9741E">
                      <w:pPr>
                        <w:jc w:val="right"/>
                        <w:rPr>
                          <w:b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57954">
        <w:rPr>
          <w:sz w:val="20"/>
        </w:rPr>
        <w:tab/>
      </w:r>
    </w:p>
    <w:sectPr w:rsidR="009413E8" w:rsidRPr="00A57954" w:rsidSect="00791BBE">
      <w:pgSz w:w="16838" w:h="11906" w:orient="landscape"/>
      <w:pgMar w:top="142" w:right="253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79F" w:rsidRDefault="0094079F" w:rsidP="00747728">
      <w:r>
        <w:separator/>
      </w:r>
    </w:p>
  </w:endnote>
  <w:endnote w:type="continuationSeparator" w:id="0">
    <w:p w:rsidR="0094079F" w:rsidRDefault="0094079F" w:rsidP="0074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79F" w:rsidRDefault="0094079F" w:rsidP="00747728">
      <w:r>
        <w:separator/>
      </w:r>
    </w:p>
  </w:footnote>
  <w:footnote w:type="continuationSeparator" w:id="0">
    <w:p w:rsidR="0094079F" w:rsidRDefault="0094079F" w:rsidP="007477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D3"/>
    <w:rsid w:val="000B4BA6"/>
    <w:rsid w:val="000B58A7"/>
    <w:rsid w:val="000C4006"/>
    <w:rsid w:val="000F5654"/>
    <w:rsid w:val="0013565D"/>
    <w:rsid w:val="00151592"/>
    <w:rsid w:val="00195BBA"/>
    <w:rsid w:val="001E78DD"/>
    <w:rsid w:val="0020582B"/>
    <w:rsid w:val="002742D7"/>
    <w:rsid w:val="00293DB5"/>
    <w:rsid w:val="0030458B"/>
    <w:rsid w:val="003C314A"/>
    <w:rsid w:val="00404983"/>
    <w:rsid w:val="00515F75"/>
    <w:rsid w:val="00536748"/>
    <w:rsid w:val="00596C6E"/>
    <w:rsid w:val="005C02F6"/>
    <w:rsid w:val="00621BDE"/>
    <w:rsid w:val="00634C1A"/>
    <w:rsid w:val="0065604C"/>
    <w:rsid w:val="006777D4"/>
    <w:rsid w:val="006961D8"/>
    <w:rsid w:val="006E237C"/>
    <w:rsid w:val="00747728"/>
    <w:rsid w:val="007730C9"/>
    <w:rsid w:val="00780B9F"/>
    <w:rsid w:val="00791BBE"/>
    <w:rsid w:val="007B436D"/>
    <w:rsid w:val="007B66E2"/>
    <w:rsid w:val="008663B1"/>
    <w:rsid w:val="008C1C65"/>
    <w:rsid w:val="0094079F"/>
    <w:rsid w:val="009413E8"/>
    <w:rsid w:val="00966883"/>
    <w:rsid w:val="009818D3"/>
    <w:rsid w:val="009F4F1E"/>
    <w:rsid w:val="00A11DC7"/>
    <w:rsid w:val="00A57954"/>
    <w:rsid w:val="00A82C72"/>
    <w:rsid w:val="00A93C95"/>
    <w:rsid w:val="00AA44E5"/>
    <w:rsid w:val="00AB54FB"/>
    <w:rsid w:val="00B4350E"/>
    <w:rsid w:val="00C64098"/>
    <w:rsid w:val="00C84F86"/>
    <w:rsid w:val="00C9741E"/>
    <w:rsid w:val="00CA61A7"/>
    <w:rsid w:val="00CB6D67"/>
    <w:rsid w:val="00CD1999"/>
    <w:rsid w:val="00D025A3"/>
    <w:rsid w:val="00DE0577"/>
    <w:rsid w:val="00E34BAE"/>
    <w:rsid w:val="00E577E3"/>
    <w:rsid w:val="00F4676F"/>
    <w:rsid w:val="00F64434"/>
    <w:rsid w:val="00F828B9"/>
    <w:rsid w:val="00F831D7"/>
    <w:rsid w:val="00FE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;mso-position-vertical-relative:page;mso-height-relative:margin" o:allowincell="f" fillcolor="#4f81bd" stroke="f">
      <v:fill color="#4f81bd"/>
      <v:stroke weight="1.5pt" on="f"/>
      <v:shadow color="#f79646" opacity=".5" offset="-15pt,0" offset2="-18pt,12pt"/>
      <v:textbox inset="21.6pt,21.6pt,21.6pt,21.6pt"/>
    </o:shapedefaults>
    <o:shapelayout v:ext="edit">
      <o:idmap v:ext="edit" data="1"/>
    </o:shapelayout>
  </w:shapeDefaults>
  <w:decimalSymbol w:val=","/>
  <w:listSeparator w:val=";"/>
  <w14:docId w14:val="17F3F36C"/>
  <w15:docId w15:val="{1768EB6C-2C1B-4B33-BF24-ADB34F60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5BBA"/>
    <w:rPr>
      <w:sz w:val="24"/>
      <w:szCs w:val="24"/>
    </w:rPr>
  </w:style>
  <w:style w:type="paragraph" w:styleId="Titolo1">
    <w:name w:val="heading 1"/>
    <w:basedOn w:val="Normale"/>
    <w:next w:val="Normale"/>
    <w:qFormat/>
    <w:rsid w:val="00195BBA"/>
    <w:pPr>
      <w:keepNext/>
      <w:outlineLvl w:val="0"/>
    </w:pPr>
    <w:rPr>
      <w:rFonts w:eastAsia="Arial Unicode MS"/>
      <w:b/>
      <w:bCs/>
      <w:color w:val="0000FF"/>
      <w:sz w:val="28"/>
    </w:rPr>
  </w:style>
  <w:style w:type="paragraph" w:styleId="Titolo2">
    <w:name w:val="heading 2"/>
    <w:basedOn w:val="Normale"/>
    <w:next w:val="Normale"/>
    <w:qFormat/>
    <w:rsid w:val="00195BBA"/>
    <w:pPr>
      <w:keepNext/>
      <w:outlineLvl w:val="1"/>
    </w:pPr>
    <w:rPr>
      <w:rFonts w:eastAsia="Arial Unicode MS"/>
      <w:b/>
      <w:bCs/>
    </w:rPr>
  </w:style>
  <w:style w:type="paragraph" w:styleId="Titolo3">
    <w:name w:val="heading 3"/>
    <w:basedOn w:val="Normale"/>
    <w:next w:val="Normale"/>
    <w:qFormat/>
    <w:rsid w:val="00195BBA"/>
    <w:pPr>
      <w:keepNext/>
      <w:jc w:val="center"/>
      <w:outlineLvl w:val="2"/>
    </w:pPr>
    <w:rPr>
      <w:rFonts w:eastAsia="Arial Unicode MS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rsid w:val="00195BB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ipertestuale">
    <w:name w:val="Hyperlink"/>
    <w:basedOn w:val="Carpredefinitoparagrafo"/>
    <w:semiHidden/>
    <w:rsid w:val="00195BBA"/>
    <w:rPr>
      <w:color w:val="0000FF"/>
      <w:u w:val="single"/>
    </w:rPr>
  </w:style>
  <w:style w:type="paragraph" w:styleId="Testofumetto">
    <w:name w:val="Balloon Text"/>
    <w:basedOn w:val="Normale"/>
    <w:semiHidden/>
    <w:unhideWhenUsed/>
    <w:rsid w:val="00195BB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semiHidden/>
    <w:rsid w:val="00195BBA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7477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477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7477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477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orologeriasgromo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orologeriasgromo.e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garanzie\garanzie_Nicodemi_giust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5F5CE-4E9F-42E2-83CF-F72784B63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garanzie_Nicodemi_giuste.dotx</Template>
  <TotalTime>16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laboratorio d'orologeria e costruzioni micromeccaniche di precisione</vt:lpstr>
    </vt:vector>
  </TitlesOfParts>
  <Company>G.B.</Company>
  <LinksUpToDate>false</LinksUpToDate>
  <CharactersWithSpaces>71</CharactersWithSpaces>
  <SharedDoc>false</SharedDoc>
  <HLinks>
    <vt:vector size="6" baseType="variant">
      <vt:variant>
        <vt:i4>2555966</vt:i4>
      </vt:variant>
      <vt:variant>
        <vt:i4>12</vt:i4>
      </vt:variant>
      <vt:variant>
        <vt:i4>0</vt:i4>
      </vt:variant>
      <vt:variant>
        <vt:i4>5</vt:i4>
      </vt:variant>
      <vt:variant>
        <vt:lpwstr>http://www.riparazioni/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laboratorio d'orologeria e costruzioni micromeccaniche di precisione</dc:title>
  <dc:subject/>
  <dc:creator>giamba</dc:creator>
  <cp:keywords/>
  <dc:description/>
  <cp:lastModifiedBy>giamba</cp:lastModifiedBy>
  <cp:revision>1</cp:revision>
  <cp:lastPrinted>2023-01-28T09:07:00Z</cp:lastPrinted>
  <dcterms:created xsi:type="dcterms:W3CDTF">2024-11-11T08:25:00Z</dcterms:created>
  <dcterms:modified xsi:type="dcterms:W3CDTF">2024-11-11T08:41:00Z</dcterms:modified>
</cp:coreProperties>
</file>